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074E98" w14:textId="77777777" w:rsidR="00B67A05" w:rsidRDefault="00B67A05" w:rsidP="00B67A05">
      <w:pPr>
        <w:pStyle w:val="berschrift1"/>
        <w:rPr>
          <w:rFonts w:eastAsiaTheme="minorEastAsia" w:cstheme="minorBidi"/>
          <w:color w:val="5A5A5A" w:themeColor="text1" w:themeTint="A5"/>
          <w:szCs w:val="22"/>
        </w:rPr>
      </w:pPr>
      <w:r w:rsidRPr="6F0AEC2C">
        <w:rPr>
          <w:bCs/>
          <w:color w:val="00B0F0"/>
          <w:sz w:val="36"/>
          <w:szCs w:val="36"/>
        </w:rPr>
        <w:t>Projektskizze</w:t>
      </w:r>
      <w:r w:rsidRPr="00B67A05">
        <w:rPr>
          <w:rFonts w:eastAsiaTheme="minorEastAsia" w:cstheme="minorBidi"/>
          <w:color w:val="5A5A5A" w:themeColor="text1" w:themeTint="A5"/>
          <w:szCs w:val="22"/>
        </w:rPr>
        <w:t xml:space="preserve"> </w:t>
      </w:r>
    </w:p>
    <w:p w14:paraId="446E2CAC" w14:textId="21AD6669" w:rsidR="00B67A05" w:rsidRDefault="00B67A05" w:rsidP="00B67A05">
      <w:pPr>
        <w:pStyle w:val="berschrift1"/>
        <w:rPr>
          <w:rFonts w:eastAsiaTheme="minorEastAsia" w:cstheme="minorBidi"/>
          <w:color w:val="5A5A5A" w:themeColor="text1" w:themeTint="A5"/>
          <w:szCs w:val="22"/>
        </w:rPr>
      </w:pPr>
      <w:r w:rsidRPr="00B67A05">
        <w:rPr>
          <w:rFonts w:eastAsiaTheme="minorEastAsia" w:cstheme="minorBidi"/>
          <w:color w:val="5A5A5A" w:themeColor="text1" w:themeTint="A5"/>
          <w:szCs w:val="22"/>
        </w:rPr>
        <w:t>Erasmus+ Jugend, Leitaktion 1</w:t>
      </w:r>
      <w:r>
        <w:rPr>
          <w:rFonts w:eastAsiaTheme="minorEastAsia" w:cstheme="minorBidi"/>
          <w:color w:val="5A5A5A" w:themeColor="text1" w:themeTint="A5"/>
          <w:szCs w:val="22"/>
        </w:rPr>
        <w:t xml:space="preserve"> </w:t>
      </w:r>
      <w:r w:rsidRPr="00B67A05">
        <w:rPr>
          <w:rFonts w:eastAsiaTheme="minorEastAsia" w:cstheme="minorBidi"/>
          <w:color w:val="5A5A5A" w:themeColor="text1" w:themeTint="A5"/>
          <w:szCs w:val="22"/>
        </w:rPr>
        <w:t xml:space="preserve">KA 155 – DiscoverEU Inklusion </w:t>
      </w:r>
    </w:p>
    <w:p w14:paraId="41216832" w14:textId="77777777" w:rsidR="00B67A05" w:rsidRDefault="00B67A05" w:rsidP="00B67A05"/>
    <w:p w14:paraId="0A3364CB" w14:textId="592DB2EF" w:rsidR="00B67A05" w:rsidRDefault="00B67A05" w:rsidP="00B67A05">
      <w:r>
        <w:t xml:space="preserve">Bitte füllen Sie wenn möglich </w:t>
      </w:r>
      <w:r w:rsidRPr="00E11B71">
        <w:t>alle Felder</w:t>
      </w:r>
      <w:r>
        <w:t xml:space="preserve"> aus, damit wir Sie zielgerichtet beraten und unterstützen können. Stichpunkte sind ausreichend. Nutzen Sie bitte für die Textfelder eine Schriftgröße von mind. 11 Punkt. </w:t>
      </w:r>
    </w:p>
    <w:p w14:paraId="70AE7DEF" w14:textId="01FE6198" w:rsidR="00B67A05" w:rsidRDefault="00B67A05" w:rsidP="00B67A05">
      <w:r>
        <w:t xml:space="preserve">Einen Überblick über häufig gestellte Fragen und deren Antworten zu DiscoverEU Inklusion finden Sie hier: </w:t>
      </w:r>
    </w:p>
    <w:p w14:paraId="093AF848" w14:textId="247D1AD8" w:rsidR="00B67A05" w:rsidRDefault="00A4728C" w:rsidP="00B67A05">
      <w:pPr>
        <w:pStyle w:val="JfELink1"/>
        <w:numPr>
          <w:ilvl w:val="0"/>
          <w:numId w:val="3"/>
        </w:numPr>
      </w:pPr>
      <w:hyperlink r:id="rId11">
        <w:r w:rsidR="00B67A05" w:rsidRPr="00B67A05">
          <w:rPr>
            <w:rStyle w:val="Hyperlink"/>
            <w:color w:val="E0005A"/>
            <w:u w:val="none"/>
          </w:rPr>
          <w:t>Fragen und Antworten zu DiscoverEU Inklusion - Erasmus+ Jugend (erasmusplus-jugend.de)</w:t>
        </w:r>
      </w:hyperlink>
    </w:p>
    <w:p w14:paraId="712230E2" w14:textId="33A98408" w:rsidR="00B67A05" w:rsidRDefault="00B67A05" w:rsidP="00B67A05">
      <w:r>
        <w:t xml:space="preserve">Schicken Sie Ihre Projektskizze bitte per E-Mail an die für das Format zuständige Programmreferentinnen: </w:t>
      </w:r>
    </w:p>
    <w:p w14:paraId="4EC1AD0E" w14:textId="46B6E497" w:rsidR="00B67A05" w:rsidRPr="00B67A05" w:rsidRDefault="00A4728C" w:rsidP="00475B0D">
      <w:pPr>
        <w:pStyle w:val="JfELink1"/>
        <w:numPr>
          <w:ilvl w:val="0"/>
          <w:numId w:val="4"/>
        </w:numPr>
      </w:pPr>
      <w:hyperlink r:id="rId12" w:history="1">
        <w:r w:rsidR="00B67A05" w:rsidRPr="00B67A05">
          <w:rPr>
            <w:rStyle w:val="Hyperlink"/>
            <w:color w:val="E0005A"/>
            <w:u w:val="none"/>
          </w:rPr>
          <w:t>Direktkontakt - Erasmus+ Jugend (erasmusplus-jugend.de)</w:t>
        </w:r>
      </w:hyperlink>
    </w:p>
    <w:p w14:paraId="17EB59C3" w14:textId="77777777" w:rsidR="00F6695D" w:rsidRDefault="00F6695D" w:rsidP="0091309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</w:p>
    <w:p w14:paraId="73FFCAFA" w14:textId="51B76A76" w:rsidR="00F6695D" w:rsidRDefault="00F6695D" w:rsidP="0091309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>Wir empfehlen, dass Sie die Projektskizze möglichst frühzeitig bei uns einreichen (idealerweise 4 bis 6 Wochen vor der anvisierten Antragsfrist), damit Sie rechtzeitig eine Beratung erhalten und das Projekt</w:t>
      </w:r>
      <w:r w:rsidR="00E11B71"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 xml:space="preserve"> </w:t>
      </w: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 xml:space="preserve">weiterentwickeln können. Eine Beratung ist grundsätzlich jederzeit möglich. </w:t>
      </w:r>
    </w:p>
    <w:p w14:paraId="5AF9435A" w14:textId="371ACB9C" w:rsidR="0091309F" w:rsidRDefault="00F6695D" w:rsidP="0091309F">
      <w:pP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</w:pPr>
      <w:r>
        <w:rPr>
          <w:rStyle w:val="normaltextrun"/>
          <w:rFonts w:ascii="Calibri" w:hAnsi="Calibri" w:cs="Calibri"/>
          <w:color w:val="000000"/>
          <w:szCs w:val="22"/>
          <w:bdr w:val="none" w:sz="0" w:space="0" w:color="auto" w:frame="1"/>
        </w:rPr>
        <w:t>Wir freuen uns, wenn Sie Kontakt aufnehmen.</w:t>
      </w:r>
    </w:p>
    <w:p w14:paraId="1A020401" w14:textId="77777777" w:rsidR="00F6695D" w:rsidRPr="0091309F" w:rsidRDefault="00F6695D" w:rsidP="0091309F"/>
    <w:p w14:paraId="6CC55261" w14:textId="3148FA2A" w:rsidR="00B67A05" w:rsidRDefault="00B67A05" w:rsidP="00DA6161">
      <w:pPr>
        <w:pStyle w:val="JfENormaltext"/>
        <w:rPr>
          <w:b/>
          <w:color w:val="2397D4"/>
          <w:sz w:val="28"/>
          <w:szCs w:val="42"/>
        </w:rPr>
      </w:pPr>
      <w:r w:rsidRPr="00B67A05">
        <w:rPr>
          <w:b/>
          <w:color w:val="2397D4"/>
          <w:sz w:val="28"/>
          <w:szCs w:val="42"/>
        </w:rPr>
        <w:t xml:space="preserve">Angaben zum Antragsteller/ zur Antragstellerin </w:t>
      </w:r>
    </w:p>
    <w:p w14:paraId="57B1E590" w14:textId="77777777" w:rsidR="007415C4" w:rsidRDefault="007415C4" w:rsidP="00DA6161">
      <w:pPr>
        <w:pStyle w:val="JfENormaltext"/>
        <w:rPr>
          <w:b/>
          <w:color w:val="2397D4"/>
          <w:sz w:val="28"/>
          <w:szCs w:val="42"/>
        </w:rPr>
      </w:pPr>
    </w:p>
    <w:tbl>
      <w:tblPr>
        <w:tblStyle w:val="Tabellenraster"/>
        <w:tblW w:w="0" w:type="auto"/>
        <w:tblLayout w:type="fixed"/>
        <w:tblLook w:val="06A0" w:firstRow="1" w:lastRow="0" w:firstColumn="1" w:lastColumn="0" w:noHBand="1" w:noVBand="1"/>
      </w:tblPr>
      <w:tblGrid>
        <w:gridCol w:w="4530"/>
        <w:gridCol w:w="4485"/>
      </w:tblGrid>
      <w:tr w:rsidR="007415C4" w14:paraId="7BCF9CA2" w14:textId="77777777" w:rsidTr="000755AE">
        <w:tc>
          <w:tcPr>
            <w:tcW w:w="4530" w:type="dxa"/>
          </w:tcPr>
          <w:p w14:paraId="5EFFE50C" w14:textId="049F7517" w:rsidR="007415C4" w:rsidRDefault="007415C4" w:rsidP="000755AE">
            <w:r>
              <w:t xml:space="preserve">Name der </w:t>
            </w:r>
            <w:r w:rsidR="00475B0D">
              <w:t>Organisation</w:t>
            </w:r>
            <w:r>
              <w:t xml:space="preserve"> / der informellen Gruppe</w:t>
            </w:r>
          </w:p>
        </w:tc>
        <w:sdt>
          <w:sdtPr>
            <w:id w:val="-27917753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1A02E31D" w14:textId="18D485C5" w:rsidR="007415C4" w:rsidRDefault="007415C4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15C4" w14:paraId="67014801" w14:textId="77777777" w:rsidTr="000755AE">
        <w:tc>
          <w:tcPr>
            <w:tcW w:w="4530" w:type="dxa"/>
          </w:tcPr>
          <w:p w14:paraId="66B8EF88" w14:textId="77777777" w:rsidR="007415C4" w:rsidRDefault="007415C4" w:rsidP="000755AE">
            <w:r>
              <w:t xml:space="preserve">Art der Einrichtung </w:t>
            </w:r>
          </w:p>
        </w:tc>
        <w:sdt>
          <w:sdtPr>
            <w:id w:val="1646701772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5FCA17D6" w14:textId="349B70F4" w:rsidR="007415C4" w:rsidRDefault="007415C4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475B0D" w14:paraId="22319989" w14:textId="77777777" w:rsidTr="000755AE">
        <w:tc>
          <w:tcPr>
            <w:tcW w:w="4530" w:type="dxa"/>
          </w:tcPr>
          <w:p w14:paraId="550A6C91" w14:textId="6B405300" w:rsidR="00475B0D" w:rsidRDefault="00475B0D" w:rsidP="000755AE">
            <w:r>
              <w:t>Profilbeschreibung und Tätigkeitsbereich der Organisation /der informellen Gruppe</w:t>
            </w:r>
          </w:p>
        </w:tc>
        <w:sdt>
          <w:sdtPr>
            <w:id w:val="209998438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0BF3C74D" w14:textId="6DF36BDA" w:rsidR="00475B0D" w:rsidRDefault="00475B0D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15C4" w14:paraId="3FD0F85D" w14:textId="77777777" w:rsidTr="000755AE">
        <w:tc>
          <w:tcPr>
            <w:tcW w:w="4530" w:type="dxa"/>
          </w:tcPr>
          <w:p w14:paraId="37343158" w14:textId="77777777" w:rsidR="007415C4" w:rsidRDefault="007415C4" w:rsidP="000755AE">
            <w:r>
              <w:t xml:space="preserve">PLZ / Ort </w:t>
            </w:r>
          </w:p>
        </w:tc>
        <w:sdt>
          <w:sdtPr>
            <w:id w:val="-699862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6855D4C8" w14:textId="72C2851A" w:rsidR="007415C4" w:rsidRDefault="007415C4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15C4" w14:paraId="4E3F3FBB" w14:textId="77777777" w:rsidTr="000755AE">
        <w:tc>
          <w:tcPr>
            <w:tcW w:w="4530" w:type="dxa"/>
          </w:tcPr>
          <w:p w14:paraId="4ED4DD5A" w14:textId="77777777" w:rsidR="007415C4" w:rsidRDefault="007415C4" w:rsidP="000755AE">
            <w:r>
              <w:t>Ansprechpartner*in</w:t>
            </w:r>
          </w:p>
        </w:tc>
        <w:sdt>
          <w:sdtPr>
            <w:id w:val="78045914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573CB02B" w14:textId="421934F4" w:rsidR="007415C4" w:rsidRDefault="007415C4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15C4" w14:paraId="0A1D709E" w14:textId="77777777" w:rsidTr="000755AE">
        <w:tc>
          <w:tcPr>
            <w:tcW w:w="4530" w:type="dxa"/>
          </w:tcPr>
          <w:p w14:paraId="6B7CC82A" w14:textId="77777777" w:rsidR="007415C4" w:rsidRDefault="007415C4" w:rsidP="000755AE">
            <w:r>
              <w:t>Telefon</w:t>
            </w:r>
          </w:p>
        </w:tc>
        <w:sdt>
          <w:sdtPr>
            <w:id w:val="44773771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2D17EE4B" w14:textId="587C206A" w:rsidR="007415C4" w:rsidRDefault="007415C4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  <w:tr w:rsidR="007415C4" w14:paraId="0AD51FFB" w14:textId="77777777" w:rsidTr="000755AE">
        <w:tc>
          <w:tcPr>
            <w:tcW w:w="4530" w:type="dxa"/>
          </w:tcPr>
          <w:p w14:paraId="267607CF" w14:textId="77777777" w:rsidR="007415C4" w:rsidRDefault="007415C4" w:rsidP="000755AE">
            <w:r>
              <w:t xml:space="preserve">E-Mail </w:t>
            </w:r>
          </w:p>
        </w:tc>
        <w:sdt>
          <w:sdtPr>
            <w:id w:val="-1607574840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4485" w:type="dxa"/>
              </w:tcPr>
              <w:p w14:paraId="191662B3" w14:textId="0010C264" w:rsidR="007415C4" w:rsidRDefault="007415C4" w:rsidP="000755AE">
                <w:r w:rsidRPr="00B80E21">
                  <w:rPr>
                    <w:rStyle w:val="Platzhaltertext"/>
                  </w:rPr>
                  <w:t>Klicken oder tippen Sie hier, um Text einzugeben.</w:t>
                </w:r>
              </w:p>
            </w:tc>
          </w:sdtContent>
        </w:sdt>
      </w:tr>
    </w:tbl>
    <w:p w14:paraId="0AE3C27A" w14:textId="77777777" w:rsidR="00475B0D" w:rsidRDefault="00475B0D" w:rsidP="009169F1">
      <w:pPr>
        <w:pStyle w:val="berschrift1"/>
      </w:pPr>
    </w:p>
    <w:p w14:paraId="496EFEB3" w14:textId="5A605628" w:rsidR="009169F1" w:rsidRPr="00F6695D" w:rsidRDefault="00475B0D" w:rsidP="00F6695D">
      <w:pPr>
        <w:pStyle w:val="JfENormaltext"/>
        <w:rPr>
          <w:b/>
          <w:color w:val="2397D4"/>
          <w:sz w:val="28"/>
          <w:szCs w:val="42"/>
        </w:rPr>
      </w:pPr>
      <w:r>
        <w:br w:type="page"/>
      </w:r>
      <w:r w:rsidRPr="00F6695D">
        <w:rPr>
          <w:b/>
          <w:color w:val="2397D4"/>
          <w:sz w:val="28"/>
          <w:szCs w:val="42"/>
        </w:rPr>
        <w:lastRenderedPageBreak/>
        <w:t>Angaben zum Projekt</w:t>
      </w:r>
    </w:p>
    <w:p w14:paraId="5CCE120A" w14:textId="295F906E" w:rsidR="00475B0D" w:rsidRDefault="00475B0D" w:rsidP="00475B0D">
      <w:r>
        <w:t xml:space="preserve">Bitte beschreiben Sie die Zielgruppe(n), die Sie für eine </w:t>
      </w:r>
      <w:proofErr w:type="spellStart"/>
      <w:r>
        <w:t>DiscoverEU</w:t>
      </w:r>
      <w:proofErr w:type="spellEnd"/>
      <w:r>
        <w:t xml:space="preserve"> Reise ansprechen möchten und welchen Zugang Sie zu diese</w:t>
      </w:r>
      <w:r w:rsidR="00E11B71">
        <w:t>r</w:t>
      </w:r>
      <w:r>
        <w:t xml:space="preserve"> Gruppe</w:t>
      </w:r>
      <w:r w:rsidR="00E11B71">
        <w:t xml:space="preserve"> / zu diesen Gruppen</w:t>
      </w:r>
      <w:r>
        <w:t xml:space="preserve"> haben? </w:t>
      </w:r>
    </w:p>
    <w:sdt>
      <w:sdtPr>
        <w:id w:val="855155754"/>
        <w:placeholder>
          <w:docPart w:val="DefaultPlaceholder_-1854013440"/>
        </w:placeholder>
        <w:showingPlcHdr/>
      </w:sdtPr>
      <w:sdtEndPr/>
      <w:sdtContent>
        <w:p w14:paraId="6896F8AD" w14:textId="26BAC47B" w:rsidR="00475B0D" w:rsidRDefault="00475B0D" w:rsidP="00475B0D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3B069463" w14:textId="77777777" w:rsidR="00475B0D" w:rsidRDefault="00475B0D" w:rsidP="00475B0D"/>
    <w:p w14:paraId="02CEF17F" w14:textId="71ADFE6D" w:rsidR="00475B0D" w:rsidRDefault="00475B0D" w:rsidP="00475B0D">
      <w:r>
        <w:t xml:space="preserve">Wie lange soll Ihr Projekt insgesamt dauern (geplante Projektlaufzeit, nicht nur die Reisezeit, sondern auch die Vor- und Nachbereitungszeit)? </w:t>
      </w:r>
    </w:p>
    <w:sdt>
      <w:sdtPr>
        <w:id w:val="1187020255"/>
        <w:placeholder>
          <w:docPart w:val="DefaultPlaceholder_-1854013440"/>
        </w:placeholder>
        <w:showingPlcHdr/>
      </w:sdtPr>
      <w:sdtEndPr/>
      <w:sdtContent>
        <w:p w14:paraId="58135726" w14:textId="19EC0FA9" w:rsidR="00475B0D" w:rsidRDefault="00475B0D" w:rsidP="00475B0D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2C389ED3" w14:textId="77777777" w:rsidR="00475B0D" w:rsidRDefault="00475B0D" w:rsidP="00475B0D"/>
    <w:p w14:paraId="7903279E" w14:textId="06775D08" w:rsidR="00475B0D" w:rsidRDefault="00475B0D" w:rsidP="00475B0D">
      <w:r>
        <w:t xml:space="preserve">Wie vielen Reisenden (Einzelpersonen oder Gruppen) möchten Sie eine DiscoverEU Reise ermöglichen? </w:t>
      </w:r>
    </w:p>
    <w:sdt>
      <w:sdtPr>
        <w:id w:val="208155724"/>
        <w:placeholder>
          <w:docPart w:val="DefaultPlaceholder_-1854013440"/>
        </w:placeholder>
        <w:showingPlcHdr/>
      </w:sdtPr>
      <w:sdtEndPr/>
      <w:sdtContent>
        <w:p w14:paraId="0913CEF0" w14:textId="454657B1" w:rsidR="00475B0D" w:rsidRDefault="00475B0D" w:rsidP="00475B0D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792630FB" w14:textId="77777777" w:rsidR="00475B0D" w:rsidRDefault="00475B0D" w:rsidP="00475B0D"/>
    <w:p w14:paraId="57F68E73" w14:textId="1331D0DC" w:rsidR="00475B0D" w:rsidRDefault="00475B0D" w:rsidP="00475B0D">
      <w:r>
        <w:t xml:space="preserve">Welche Bedarfe haben die Teilnehmenden ggf.? </w:t>
      </w:r>
    </w:p>
    <w:sdt>
      <w:sdtPr>
        <w:id w:val="-2041195294"/>
        <w:placeholder>
          <w:docPart w:val="DefaultPlaceholder_-1854013440"/>
        </w:placeholder>
        <w:showingPlcHdr/>
      </w:sdtPr>
      <w:sdtEndPr/>
      <w:sdtContent>
        <w:p w14:paraId="28C3B3A3" w14:textId="1FC6D3ED" w:rsidR="00475B0D" w:rsidRDefault="00475B0D" w:rsidP="00475B0D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1D91FF3C" w14:textId="77777777" w:rsidR="00475B0D" w:rsidRDefault="00475B0D" w:rsidP="00475B0D"/>
    <w:p w14:paraId="76CF303B" w14:textId="6BE92A4C" w:rsidR="00475B0D" w:rsidRDefault="00475B0D" w:rsidP="00475B0D">
      <w:r>
        <w:t>Planen Sie Begleitpersonen für eine</w:t>
      </w:r>
      <w:r w:rsidR="00E11B71">
        <w:t>*</w:t>
      </w:r>
      <w:r>
        <w:t>n oder mehrere Reisende</w:t>
      </w:r>
      <w:r w:rsidR="00E11B71">
        <w:t>*</w:t>
      </w:r>
      <w:r>
        <w:t xml:space="preserve">n? </w:t>
      </w:r>
    </w:p>
    <w:sdt>
      <w:sdtPr>
        <w:id w:val="2078163556"/>
        <w:placeholder>
          <w:docPart w:val="DefaultPlaceholder_-1854013440"/>
        </w:placeholder>
        <w:showingPlcHdr/>
      </w:sdtPr>
      <w:sdtEndPr/>
      <w:sdtContent>
        <w:p w14:paraId="057A343C" w14:textId="26AA9562" w:rsidR="00475B0D" w:rsidRDefault="00475B0D" w:rsidP="00475B0D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6F225092" w14:textId="77777777" w:rsidR="00475B0D" w:rsidRDefault="00475B0D" w:rsidP="00475B0D"/>
    <w:p w14:paraId="3C328B62" w14:textId="04F96848" w:rsidR="00475B0D" w:rsidRDefault="00475B0D" w:rsidP="00475B0D">
      <w:r>
        <w:t xml:space="preserve">Wie planen Sie die Teilnehmenden in die Reisevorbereitungen einzubinden? </w:t>
      </w:r>
    </w:p>
    <w:sdt>
      <w:sdtPr>
        <w:id w:val="-146668961"/>
        <w:placeholder>
          <w:docPart w:val="DefaultPlaceholder_-1854013440"/>
        </w:placeholder>
        <w:showingPlcHdr/>
      </w:sdtPr>
      <w:sdtEndPr/>
      <w:sdtContent>
        <w:p w14:paraId="7A1A012B" w14:textId="27A52013" w:rsidR="00475B0D" w:rsidRDefault="00475B0D" w:rsidP="00475B0D">
          <w:r w:rsidRPr="00B80E21">
            <w:rPr>
              <w:rStyle w:val="Platzhaltertext"/>
            </w:rPr>
            <w:t>Klicken oder tippen Sie hier, um Text einzugeben.</w:t>
          </w:r>
        </w:p>
      </w:sdtContent>
    </w:sdt>
    <w:p w14:paraId="672C371B" w14:textId="77777777" w:rsidR="00475B0D" w:rsidRDefault="00475B0D" w:rsidP="00475B0D"/>
    <w:p w14:paraId="52ABD544" w14:textId="1279D6A5" w:rsidR="00475B0D" w:rsidRDefault="00475B0D" w:rsidP="00475B0D">
      <w:r>
        <w:t xml:space="preserve">Welche Lernerfahrungen möchten Sie den Teilnehmenden durch DiscoverEU ermöglichen? </w:t>
      </w:r>
    </w:p>
    <w:sdt>
      <w:sdtPr>
        <w:rPr>
          <w:lang w:eastAsia="de-DE"/>
        </w:rPr>
        <w:id w:val="-352498103"/>
        <w:placeholder>
          <w:docPart w:val="DefaultPlaceholder_-1854013440"/>
        </w:placeholder>
        <w:showingPlcHdr/>
      </w:sdtPr>
      <w:sdtEndPr/>
      <w:sdtContent>
        <w:p w14:paraId="16687FBD" w14:textId="39B1B511" w:rsidR="00CB1C61" w:rsidRDefault="00475B0D" w:rsidP="00475B0D">
          <w:pPr>
            <w:rPr>
              <w:lang w:eastAsia="de-DE"/>
            </w:rPr>
          </w:pPr>
          <w:r w:rsidRPr="00B80E21">
            <w:rPr>
              <w:rStyle w:val="Platzhaltertext"/>
            </w:rPr>
            <w:t>Klicken oder tippen Sie hier, um Text einzugeben.</w:t>
          </w:r>
        </w:p>
      </w:sdtContent>
    </w:sdt>
    <w:sectPr w:rsidR="00CB1C61" w:rsidSect="001137CD">
      <w:headerReference w:type="default" r:id="rId13"/>
      <w:footerReference w:type="default" r:id="rId14"/>
      <w:headerReference w:type="first" r:id="rId15"/>
      <w:footerReference w:type="first" r:id="rId16"/>
      <w:pgSz w:w="11900" w:h="16840"/>
      <w:pgMar w:top="1134" w:right="701" w:bottom="1021" w:left="1701" w:header="454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C40050" w14:textId="77777777" w:rsidR="00A4728C" w:rsidRDefault="00A4728C" w:rsidP="00701819">
      <w:r>
        <w:separator/>
      </w:r>
    </w:p>
  </w:endnote>
  <w:endnote w:type="continuationSeparator" w:id="0">
    <w:p w14:paraId="66E19153" w14:textId="77777777" w:rsidR="00A4728C" w:rsidRDefault="00A4728C" w:rsidP="00701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55948634"/>
      <w:docPartObj>
        <w:docPartGallery w:val="Page Numbers (Bottom of Page)"/>
        <w:docPartUnique/>
      </w:docPartObj>
    </w:sdtPr>
    <w:sdtEndPr/>
    <w:sdtContent>
      <w:p w14:paraId="415842AE" w14:textId="77777777" w:rsidR="00864CE0" w:rsidRPr="001137CD" w:rsidRDefault="00864CE0" w:rsidP="001137CD">
        <w:pPr>
          <w:pStyle w:val="Fuzeile"/>
          <w:ind w:left="-851"/>
          <w:rPr>
            <w:i/>
          </w:rPr>
        </w:pPr>
        <w:r w:rsidRPr="001137CD">
          <w:rPr>
            <w:i/>
          </w:rPr>
          <w:fldChar w:fldCharType="begin"/>
        </w:r>
        <w:r w:rsidRPr="001137CD">
          <w:rPr>
            <w:i/>
          </w:rPr>
          <w:instrText>PAGE   \* MERGEFORMAT</w:instrText>
        </w:r>
        <w:r w:rsidRPr="001137CD">
          <w:rPr>
            <w:i/>
          </w:rPr>
          <w:fldChar w:fldCharType="separate"/>
        </w:r>
        <w:r w:rsidR="00B53DEC">
          <w:rPr>
            <w:i/>
            <w:noProof/>
          </w:rPr>
          <w:t>1</w:t>
        </w:r>
        <w:r w:rsidRPr="001137CD">
          <w:rPr>
            <w:i/>
          </w:rPr>
          <w:fldChar w:fldCharType="end"/>
        </w:r>
      </w:p>
    </w:sdtContent>
  </w:sdt>
  <w:p w14:paraId="7202D643" w14:textId="77777777" w:rsidR="001137CD" w:rsidRPr="004759E6" w:rsidRDefault="001137CD" w:rsidP="001137CD">
    <w:pPr>
      <w:pStyle w:val="JfELink1"/>
      <w:tabs>
        <w:tab w:val="left" w:pos="5812"/>
        <w:tab w:val="left" w:pos="6096"/>
        <w:tab w:val="left" w:pos="7655"/>
      </w:tabs>
      <w:ind w:left="2127" w:firstLine="1842"/>
      <w:rPr>
        <w:b/>
        <w:sz w:val="28"/>
        <w:szCs w:val="28"/>
      </w:rPr>
    </w:pPr>
    <w:r>
      <w:rPr>
        <w:b/>
        <w:sz w:val="28"/>
        <w:szCs w:val="28"/>
      </w:rPr>
      <w:tab/>
    </w:r>
    <w:r w:rsidRPr="004759E6">
      <w:rPr>
        <w:b/>
        <w:sz w:val="28"/>
        <w:szCs w:val="28"/>
      </w:rPr>
      <w:drawing>
        <wp:inline distT="0" distB="0" distL="0" distR="0" wp14:anchorId="5513B3E3" wp14:editId="6FE8E514">
          <wp:extent cx="177800" cy="115957"/>
          <wp:effectExtent l="0" t="0" r="0" b="0"/>
          <wp:docPr id="100" name="Bild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pfeili.ai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6606" cy="121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59E6">
      <w:rPr>
        <w:b/>
        <w:sz w:val="28"/>
        <w:szCs w:val="28"/>
      </w:rPr>
      <w:t>www.jugendfuereuropa.de</w:t>
    </w:r>
  </w:p>
  <w:p w14:paraId="71E2CC5C" w14:textId="77777777" w:rsidR="001137CD" w:rsidRPr="001137CD" w:rsidRDefault="001137CD" w:rsidP="001137CD">
    <w:pPr>
      <w:pStyle w:val="JfELink1"/>
      <w:tabs>
        <w:tab w:val="left" w:pos="6096"/>
        <w:tab w:val="left" w:pos="7655"/>
      </w:tabs>
      <w:ind w:left="2127" w:firstLine="1842"/>
      <w:rPr>
        <w:b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9148206"/>
      <w:docPartObj>
        <w:docPartGallery w:val="Page Numbers (Bottom of Page)"/>
        <w:docPartUnique/>
      </w:docPartObj>
    </w:sdtPr>
    <w:sdtEndPr/>
    <w:sdtContent>
      <w:p w14:paraId="6F3B1C52" w14:textId="77777777" w:rsidR="00864CE0" w:rsidRDefault="00864CE0" w:rsidP="00864CE0">
        <w:pPr>
          <w:pStyle w:val="Fuzeile"/>
          <w:ind w:left="-851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49BA6FFF" w14:textId="77777777" w:rsidR="000A7E7D" w:rsidRDefault="000A7E7D" w:rsidP="000A7E7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435C92" w14:textId="77777777" w:rsidR="00A4728C" w:rsidRDefault="00A4728C" w:rsidP="00701819">
      <w:r>
        <w:separator/>
      </w:r>
    </w:p>
  </w:footnote>
  <w:footnote w:type="continuationSeparator" w:id="0">
    <w:p w14:paraId="6F5A83E5" w14:textId="77777777" w:rsidR="00A4728C" w:rsidRDefault="00A4728C" w:rsidP="00701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D46CFA" w14:textId="77777777" w:rsidR="00864CE0" w:rsidRDefault="00D61AF5" w:rsidP="007A14B4">
    <w:r w:rsidRPr="00864CE0">
      <w:rPr>
        <w:noProof/>
        <w:lang w:eastAsia="de-DE"/>
      </w:rPr>
      <w:drawing>
        <wp:anchor distT="0" distB="0" distL="114300" distR="114300" simplePos="0" relativeHeight="251686912" behindDoc="1" locked="0" layoutInCell="1" allowOverlap="1" wp14:anchorId="01C7533C" wp14:editId="56D0D7D2">
          <wp:simplePos x="0" y="0"/>
          <wp:positionH relativeFrom="leftMargin">
            <wp:posOffset>504190</wp:posOffset>
          </wp:positionH>
          <wp:positionV relativeFrom="topMargin">
            <wp:posOffset>358140</wp:posOffset>
          </wp:positionV>
          <wp:extent cx="1426845" cy="579120"/>
          <wp:effectExtent l="0" t="0" r="1905" b="0"/>
          <wp:wrapNone/>
          <wp:docPr id="99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6845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CE0" w:rsidRPr="00864CE0">
      <w:rPr>
        <w:noProof/>
        <w:lang w:eastAsia="de-DE"/>
      </w:rPr>
      <w:drawing>
        <wp:anchor distT="0" distB="0" distL="114300" distR="114300" simplePos="0" relativeHeight="251685888" behindDoc="0" locked="0" layoutInCell="1" allowOverlap="1" wp14:anchorId="24F487E2" wp14:editId="540DA57E">
          <wp:simplePos x="0" y="0"/>
          <wp:positionH relativeFrom="column">
            <wp:posOffset>1113155</wp:posOffset>
          </wp:positionH>
          <wp:positionV relativeFrom="paragraph">
            <wp:posOffset>190805</wp:posOffset>
          </wp:positionV>
          <wp:extent cx="1477645" cy="287020"/>
          <wp:effectExtent l="0" t="0" r="8255" b="0"/>
          <wp:wrapTight wrapText="bothSides">
            <wp:wrapPolygon edited="0">
              <wp:start x="0" y="0"/>
              <wp:lineTo x="0" y="20071"/>
              <wp:lineTo x="21442" y="20071"/>
              <wp:lineTo x="21442" y="0"/>
              <wp:lineTo x="0" y="0"/>
            </wp:wrapPolygon>
          </wp:wrapTight>
          <wp:docPr id="97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4CE0">
      <w:rPr>
        <w:noProof/>
        <w:lang w:eastAsia="de-DE"/>
      </w:rPr>
      <w:drawing>
        <wp:anchor distT="0" distB="0" distL="114300" distR="114300" simplePos="0" relativeHeight="251661311" behindDoc="0" locked="0" layoutInCell="1" allowOverlap="1" wp14:anchorId="2A92BC0D" wp14:editId="5A44FA11">
          <wp:simplePos x="0" y="0"/>
          <wp:positionH relativeFrom="column">
            <wp:posOffset>3924935</wp:posOffset>
          </wp:positionH>
          <wp:positionV relativeFrom="paragraph">
            <wp:posOffset>77470</wp:posOffset>
          </wp:positionV>
          <wp:extent cx="2077085" cy="709295"/>
          <wp:effectExtent l="0" t="0" r="0" b="0"/>
          <wp:wrapTight wrapText="bothSides">
            <wp:wrapPolygon edited="0">
              <wp:start x="0" y="0"/>
              <wp:lineTo x="0" y="20885"/>
              <wp:lineTo x="21395" y="20885"/>
              <wp:lineTo x="21395" y="0"/>
              <wp:lineTo x="0" y="0"/>
            </wp:wrapPolygon>
          </wp:wrapTight>
          <wp:docPr id="98" name="Bild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7085" cy="709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6583E5" w14:textId="77777777" w:rsidR="00864CE0" w:rsidRDefault="00864CE0" w:rsidP="007A14B4"/>
  <w:p w14:paraId="4381B033" w14:textId="77777777" w:rsidR="00864CE0" w:rsidRDefault="00864CE0" w:rsidP="007A14B4"/>
  <w:p w14:paraId="61515D5B" w14:textId="77777777" w:rsidR="00825B86" w:rsidRPr="007A14B4" w:rsidRDefault="00EF5097" w:rsidP="007A14B4"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7696" behindDoc="0" locked="0" layoutInCell="1" allowOverlap="1" wp14:anchorId="233A329F" wp14:editId="0AB4CC71">
              <wp:simplePos x="0" y="0"/>
              <wp:positionH relativeFrom="column">
                <wp:posOffset>6663055</wp:posOffset>
              </wp:positionH>
              <wp:positionV relativeFrom="paragraph">
                <wp:posOffset>4029710</wp:posOffset>
              </wp:positionV>
              <wp:extent cx="457835" cy="572400"/>
              <wp:effectExtent l="0" t="0" r="0" b="12065"/>
              <wp:wrapNone/>
              <wp:docPr id="50" name="Textfeld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835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E1F6926" w14:textId="77777777" w:rsidR="00EF5097" w:rsidRPr="009D4662" w:rsidRDefault="00EF5097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B53DEC"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53DEC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  <w:p w14:paraId="56119CC9" w14:textId="77777777" w:rsidR="00EF5097" w:rsidRDefault="00EF509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3A329F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26" type="#_x0000_t202" style="position:absolute;margin-left:524.65pt;margin-top:317.3pt;width:36.05pt;height:45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" filled="f" stroked="f">
              <v:textbox>
                <w:txbxContent>
                  <w:p w14:paraId="3E1F6926" w14:textId="77777777" w:rsidR="00EF5097" w:rsidRPr="009D4662" w:rsidRDefault="00EF5097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B53DEC"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B53DEC">
                      <w:rPr>
                        <w:rStyle w:val="pagenr"/>
                        <w:noProof/>
                        <w:sz w:val="16"/>
                        <w:szCs w:val="16"/>
                      </w:rPr>
                      <w:t>2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  <w:p w14:paraId="56119CC9" w14:textId="77777777" w:rsidR="00EF5097" w:rsidRDefault="00EF5097"/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B4793F" w14:textId="77777777" w:rsidR="00014BCA" w:rsidRDefault="00864CE0" w:rsidP="00014BCA">
    <w:pPr>
      <w:tabs>
        <w:tab w:val="left" w:pos="2486"/>
        <w:tab w:val="left" w:pos="7549"/>
      </w:tabs>
    </w:pPr>
    <w:r>
      <w:rPr>
        <w:noProof/>
        <w:lang w:eastAsia="de-DE"/>
      </w:rPr>
      <w:drawing>
        <wp:anchor distT="0" distB="0" distL="114300" distR="114300" simplePos="0" relativeHeight="251662336" behindDoc="0" locked="0" layoutInCell="1" allowOverlap="1" wp14:anchorId="54A91365" wp14:editId="7559EF84">
          <wp:simplePos x="0" y="0"/>
          <wp:positionH relativeFrom="column">
            <wp:posOffset>601675</wp:posOffset>
          </wp:positionH>
          <wp:positionV relativeFrom="paragraph">
            <wp:posOffset>170180</wp:posOffset>
          </wp:positionV>
          <wp:extent cx="1477645" cy="287020"/>
          <wp:effectExtent l="0" t="0" r="8255" b="0"/>
          <wp:wrapTight wrapText="bothSides">
            <wp:wrapPolygon edited="0">
              <wp:start x="0" y="0"/>
              <wp:lineTo x="0" y="20071"/>
              <wp:lineTo x="21442" y="20071"/>
              <wp:lineTo x="21442" y="0"/>
              <wp:lineTo x="0" y="0"/>
            </wp:wrapPolygon>
          </wp:wrapTight>
          <wp:docPr id="101" name="Bild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DE_european_solidarity_corps_LOGO_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7645" cy="287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DE"/>
      </w:rPr>
      <w:drawing>
        <wp:anchor distT="0" distB="0" distL="114300" distR="114300" simplePos="0" relativeHeight="251668480" behindDoc="1" locked="0" layoutInCell="1" allowOverlap="1" wp14:anchorId="16469564" wp14:editId="2CDDC950">
          <wp:simplePos x="0" y="0"/>
          <wp:positionH relativeFrom="leftMargin">
            <wp:posOffset>150876</wp:posOffset>
          </wp:positionH>
          <wp:positionV relativeFrom="topMargin">
            <wp:posOffset>308991</wp:posOffset>
          </wp:positionV>
          <wp:extent cx="1430020" cy="579120"/>
          <wp:effectExtent l="0" t="0" r="0" b="0"/>
          <wp:wrapNone/>
          <wp:docPr id="102" name="Bild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erasmus.pd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30020" cy="579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325D1">
      <w:rPr>
        <w:noProof/>
        <w:lang w:eastAsia="de-DE"/>
      </w:rPr>
      <w:drawing>
        <wp:anchor distT="0" distB="0" distL="114300" distR="114300" simplePos="0" relativeHeight="251683840" behindDoc="0" locked="0" layoutInCell="1" allowOverlap="1" wp14:anchorId="5380CD71" wp14:editId="0F56378E">
          <wp:simplePos x="0" y="0"/>
          <wp:positionH relativeFrom="column">
            <wp:posOffset>3475355</wp:posOffset>
          </wp:positionH>
          <wp:positionV relativeFrom="paragraph">
            <wp:posOffset>-17780</wp:posOffset>
          </wp:positionV>
          <wp:extent cx="2526665" cy="862965"/>
          <wp:effectExtent l="0" t="0" r="6985" b="0"/>
          <wp:wrapTight wrapText="bothSides">
            <wp:wrapPolygon edited="0">
              <wp:start x="0" y="0"/>
              <wp:lineTo x="0" y="20980"/>
              <wp:lineTo x="21497" y="20980"/>
              <wp:lineTo x="21497" y="0"/>
              <wp:lineTo x="0" y="0"/>
            </wp:wrapPolygon>
          </wp:wrapTight>
          <wp:docPr id="103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JfE_Officia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6665" cy="862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9C6C50" w14:textId="77777777" w:rsidR="00864CE0" w:rsidRDefault="00864CE0" w:rsidP="00014BCA">
    <w:pPr>
      <w:tabs>
        <w:tab w:val="left" w:pos="2486"/>
        <w:tab w:val="left" w:pos="7549"/>
      </w:tabs>
    </w:pPr>
  </w:p>
  <w:p w14:paraId="7EF3E771" w14:textId="77777777" w:rsidR="00CB1C61" w:rsidRDefault="00CB1C61" w:rsidP="007B6608">
    <w:pPr>
      <w:tabs>
        <w:tab w:val="left" w:pos="2486"/>
        <w:tab w:val="left" w:pos="7549"/>
      </w:tabs>
      <w:ind w:left="-113" w:right="57"/>
    </w:pPr>
  </w:p>
  <w:p w14:paraId="6E02C499" w14:textId="77777777" w:rsidR="007C75D3" w:rsidRPr="0015384D" w:rsidRDefault="00E720CF" w:rsidP="00CB1C61">
    <w:pPr>
      <w:tabs>
        <w:tab w:val="left" w:pos="2486"/>
        <w:tab w:val="left" w:pos="7549"/>
      </w:tabs>
      <w:ind w:right="57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799DEB58" wp14:editId="3A5A87FB">
              <wp:simplePos x="0" y="0"/>
              <wp:positionH relativeFrom="column">
                <wp:posOffset>6661900</wp:posOffset>
              </wp:positionH>
              <wp:positionV relativeFrom="paragraph">
                <wp:posOffset>4031904</wp:posOffset>
              </wp:positionV>
              <wp:extent cx="457200" cy="572400"/>
              <wp:effectExtent l="0" t="0" r="0" b="12065"/>
              <wp:wrapNone/>
              <wp:docPr id="40" name="Textfeld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200" cy="57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6597266" w14:textId="77777777" w:rsidR="00E720CF" w:rsidRPr="009D4662" w:rsidRDefault="00E720CF" w:rsidP="00EF5097">
                          <w:pPr>
                            <w:rPr>
                              <w:rStyle w:val="pagenr"/>
                            </w:rPr>
                          </w:pPr>
                          <w:r w:rsidRPr="009D4662">
                            <w:rPr>
                              <w:rStyle w:val="pagenr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</w:rPr>
                            <w:instrText xml:space="preserve"> PAGE  \* MERGEFORMAT </w:instrText>
                          </w:r>
                          <w:r w:rsidRPr="009D4662">
                            <w:rPr>
                              <w:rStyle w:val="pagenr"/>
                            </w:rPr>
                            <w:fldChar w:fldCharType="separate"/>
                          </w:r>
                          <w:r w:rsidR="00864CE0">
                            <w:rPr>
                              <w:rStyle w:val="pagenr"/>
                              <w:noProof/>
                            </w:rPr>
                            <w:t>1</w:t>
                          </w:r>
                          <w:r w:rsidRPr="009D4662">
                            <w:rPr>
                              <w:rStyle w:val="pagenr"/>
                            </w:rPr>
                            <w:fldChar w:fldCharType="end"/>
                          </w:r>
                          <w:r w:rsidRPr="009D4662">
                            <w:rPr>
                              <w:rStyle w:val="pagenr"/>
                            </w:rPr>
                            <w:t xml:space="preserve"> </w:t>
                          </w:r>
                          <w:r w:rsidRPr="009D4662">
                            <w:rPr>
                              <w:rStyle w:val="pagenr"/>
                            </w:rPr>
                            <w:br/>
                            <w:t xml:space="preserve">/ 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instrText xml:space="preserve"> NUMPAGES  \* MERGEFORMAT </w:instrTex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B53DEC">
                            <w:rPr>
                              <w:rStyle w:val="pagenr"/>
                              <w:noProof/>
                              <w:sz w:val="16"/>
                              <w:szCs w:val="16"/>
                            </w:rPr>
                            <w:t>2</w:t>
                          </w:r>
                          <w:r w:rsidRPr="009D4662">
                            <w:rPr>
                              <w:rStyle w:val="pagenr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DEB58" id="_x0000_t202" coordsize="21600,21600" o:spt="202" path="m,l,21600r21600,l21600,xe">
              <v:stroke joinstyle="miter"/>
              <v:path gradientshapeok="t" o:connecttype="rect"/>
            </v:shapetype>
            <v:shape id="Textfeld 40" o:spid="_x0000_s1027" type="#_x0000_t202" style="position:absolute;margin-left:524.55pt;margin-top:317.45pt;width:36pt;height:45.0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" filled="f" stroked="f">
              <v:textbox>
                <w:txbxContent>
                  <w:p w14:paraId="56597266" w14:textId="77777777" w:rsidR="00E720CF" w:rsidRPr="009D4662" w:rsidRDefault="00E720CF" w:rsidP="00EF5097">
                    <w:pPr>
                      <w:rPr>
                        <w:rStyle w:val="pagenr"/>
                      </w:rPr>
                    </w:pPr>
                    <w:r w:rsidRPr="009D4662">
                      <w:rPr>
                        <w:rStyle w:val="pagenr"/>
                      </w:rPr>
                      <w:fldChar w:fldCharType="begin"/>
                    </w:r>
                    <w:r w:rsidRPr="009D4662">
                      <w:rPr>
                        <w:rStyle w:val="pagenr"/>
                      </w:rPr>
                      <w:instrText xml:space="preserve"> PAGE  \* MERGEFORMAT </w:instrText>
                    </w:r>
                    <w:r w:rsidRPr="009D4662">
                      <w:rPr>
                        <w:rStyle w:val="pagenr"/>
                      </w:rPr>
                      <w:fldChar w:fldCharType="separate"/>
                    </w:r>
                    <w:r w:rsidR="00864CE0">
                      <w:rPr>
                        <w:rStyle w:val="pagenr"/>
                        <w:noProof/>
                      </w:rPr>
                      <w:t>1</w:t>
                    </w:r>
                    <w:r w:rsidRPr="009D4662">
                      <w:rPr>
                        <w:rStyle w:val="pagenr"/>
                      </w:rPr>
                      <w:fldChar w:fldCharType="end"/>
                    </w:r>
                    <w:r w:rsidRPr="009D4662">
                      <w:rPr>
                        <w:rStyle w:val="pagenr"/>
                      </w:rPr>
                      <w:t xml:space="preserve"> </w:t>
                    </w:r>
                    <w:r w:rsidRPr="009D4662">
                      <w:rPr>
                        <w:rStyle w:val="pagenr"/>
                      </w:rPr>
                      <w:br/>
                      <w:t xml:space="preserve">/ 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begin"/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instrText xml:space="preserve"> NUMPAGES  \* MERGEFORMAT </w:instrTex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separate"/>
                    </w:r>
                    <w:r w:rsidR="00B53DEC">
                      <w:rPr>
                        <w:rStyle w:val="pagenr"/>
                        <w:noProof/>
                        <w:sz w:val="16"/>
                        <w:szCs w:val="16"/>
                      </w:rPr>
                      <w:t>2</w:t>
                    </w:r>
                    <w:r w:rsidRPr="009D4662">
                      <w:rPr>
                        <w:rStyle w:val="pagenr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1" type="#_x0000_t75" style="width:24pt;height:17.25pt;visibility:visible;mso-wrap-style:square" o:bullet="t">
        <v:imagedata r:id="rId1" o:title=""/>
      </v:shape>
    </w:pict>
  </w:numPicBullet>
  <w:abstractNum w:abstractNumId="0" w15:restartNumberingAfterBreak="0">
    <w:nsid w:val="FFFFFF1D"/>
    <w:multiLevelType w:val="multilevel"/>
    <w:tmpl w:val="B4E65EF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B3350E8"/>
    <w:multiLevelType w:val="hybridMultilevel"/>
    <w:tmpl w:val="529A372C"/>
    <w:lvl w:ilvl="0" w:tplc="2364237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AD884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0EEC2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9E0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344F5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2F0199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438E3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9AE62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0EA46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5E396C4C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 w15:restartNumberingAfterBreak="0">
    <w:nsid w:val="704A1478"/>
    <w:multiLevelType w:val="hybridMultilevel"/>
    <w:tmpl w:val="FFB21E44"/>
    <w:lvl w:ilvl="0" w:tplc="773803D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2D849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2CCCBE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318F8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1AFA4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BEADE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C7B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18865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642DE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905529501">
    <w:abstractNumId w:val="0"/>
  </w:num>
  <w:num w:numId="2" w16cid:durableId="413816873">
    <w:abstractNumId w:val="2"/>
  </w:num>
  <w:num w:numId="3" w16cid:durableId="1542285900">
    <w:abstractNumId w:val="1"/>
  </w:num>
  <w:num w:numId="4" w16cid:durableId="18480099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activeWritingStyle w:appName="MSWord" w:lang="de-DE" w:vendorID="64" w:dllVersion="4096" w:nlCheck="1" w:checkStyle="0"/>
  <w:activeWritingStyle w:appName="MSWord" w:lang="de-DE" w:vendorID="64" w:dllVersion="6" w:nlCheck="1" w:checkStyle="0"/>
  <w:activeWritingStyle w:appName="MSWord" w:lang="de-DE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DEC"/>
    <w:rsid w:val="00014BCA"/>
    <w:rsid w:val="000529CA"/>
    <w:rsid w:val="00074305"/>
    <w:rsid w:val="000859DE"/>
    <w:rsid w:val="00090C17"/>
    <w:rsid w:val="000A1126"/>
    <w:rsid w:val="000A7E7D"/>
    <w:rsid w:val="000B3EBD"/>
    <w:rsid w:val="000C6BC1"/>
    <w:rsid w:val="001002F2"/>
    <w:rsid w:val="001137CD"/>
    <w:rsid w:val="00132BC3"/>
    <w:rsid w:val="001407E7"/>
    <w:rsid w:val="0015384D"/>
    <w:rsid w:val="0016532B"/>
    <w:rsid w:val="00166066"/>
    <w:rsid w:val="00183162"/>
    <w:rsid w:val="00184001"/>
    <w:rsid w:val="00192766"/>
    <w:rsid w:val="001D149A"/>
    <w:rsid w:val="001D339B"/>
    <w:rsid w:val="001F0BF1"/>
    <w:rsid w:val="002757DC"/>
    <w:rsid w:val="00291DCF"/>
    <w:rsid w:val="00294FFF"/>
    <w:rsid w:val="002A2322"/>
    <w:rsid w:val="002B5774"/>
    <w:rsid w:val="002F2006"/>
    <w:rsid w:val="003066C4"/>
    <w:rsid w:val="00306DF3"/>
    <w:rsid w:val="0032371A"/>
    <w:rsid w:val="003325D1"/>
    <w:rsid w:val="0034407B"/>
    <w:rsid w:val="00375DF1"/>
    <w:rsid w:val="003912EB"/>
    <w:rsid w:val="00394361"/>
    <w:rsid w:val="00395575"/>
    <w:rsid w:val="003A718A"/>
    <w:rsid w:val="003D4239"/>
    <w:rsid w:val="003F207F"/>
    <w:rsid w:val="00402767"/>
    <w:rsid w:val="0040716F"/>
    <w:rsid w:val="0042062F"/>
    <w:rsid w:val="00452FBE"/>
    <w:rsid w:val="00466B69"/>
    <w:rsid w:val="00472DDF"/>
    <w:rsid w:val="004759E6"/>
    <w:rsid w:val="00475B0D"/>
    <w:rsid w:val="00476980"/>
    <w:rsid w:val="004A1EFA"/>
    <w:rsid w:val="004D5BFC"/>
    <w:rsid w:val="004E5639"/>
    <w:rsid w:val="0050627E"/>
    <w:rsid w:val="00515EF2"/>
    <w:rsid w:val="00525FE8"/>
    <w:rsid w:val="00532737"/>
    <w:rsid w:val="00562169"/>
    <w:rsid w:val="00582163"/>
    <w:rsid w:val="005839AE"/>
    <w:rsid w:val="00596051"/>
    <w:rsid w:val="005B7CCB"/>
    <w:rsid w:val="005C2C19"/>
    <w:rsid w:val="005C3E93"/>
    <w:rsid w:val="005D08ED"/>
    <w:rsid w:val="00601960"/>
    <w:rsid w:val="0060724B"/>
    <w:rsid w:val="00635A29"/>
    <w:rsid w:val="0063788F"/>
    <w:rsid w:val="00696A3A"/>
    <w:rsid w:val="006A1A79"/>
    <w:rsid w:val="006A55BF"/>
    <w:rsid w:val="006D2A5F"/>
    <w:rsid w:val="006E6801"/>
    <w:rsid w:val="006E70B0"/>
    <w:rsid w:val="006F70A2"/>
    <w:rsid w:val="00701819"/>
    <w:rsid w:val="00720658"/>
    <w:rsid w:val="00734CD4"/>
    <w:rsid w:val="007415C4"/>
    <w:rsid w:val="00757219"/>
    <w:rsid w:val="00761A98"/>
    <w:rsid w:val="007A14B4"/>
    <w:rsid w:val="007B1AD7"/>
    <w:rsid w:val="007B5018"/>
    <w:rsid w:val="007B6608"/>
    <w:rsid w:val="007C5EE9"/>
    <w:rsid w:val="007C75D3"/>
    <w:rsid w:val="00825B86"/>
    <w:rsid w:val="008261BE"/>
    <w:rsid w:val="00843B6C"/>
    <w:rsid w:val="0084536B"/>
    <w:rsid w:val="008543B7"/>
    <w:rsid w:val="00864CE0"/>
    <w:rsid w:val="00882299"/>
    <w:rsid w:val="0088508E"/>
    <w:rsid w:val="008904A5"/>
    <w:rsid w:val="00896CFF"/>
    <w:rsid w:val="008A21F5"/>
    <w:rsid w:val="008A4D06"/>
    <w:rsid w:val="008A7EEE"/>
    <w:rsid w:val="008B6250"/>
    <w:rsid w:val="008C7FBA"/>
    <w:rsid w:val="008D1F72"/>
    <w:rsid w:val="009114DA"/>
    <w:rsid w:val="00911E78"/>
    <w:rsid w:val="0091309F"/>
    <w:rsid w:val="009169F1"/>
    <w:rsid w:val="009268D9"/>
    <w:rsid w:val="00927E22"/>
    <w:rsid w:val="009476B3"/>
    <w:rsid w:val="009715D8"/>
    <w:rsid w:val="009950DC"/>
    <w:rsid w:val="009A7C4E"/>
    <w:rsid w:val="009B0522"/>
    <w:rsid w:val="009C2BDA"/>
    <w:rsid w:val="009C7905"/>
    <w:rsid w:val="009D4662"/>
    <w:rsid w:val="009D728C"/>
    <w:rsid w:val="009E0ABD"/>
    <w:rsid w:val="009E612C"/>
    <w:rsid w:val="009F4AA6"/>
    <w:rsid w:val="009F68DE"/>
    <w:rsid w:val="00A177D9"/>
    <w:rsid w:val="00A4728C"/>
    <w:rsid w:val="00A51CF4"/>
    <w:rsid w:val="00A84F91"/>
    <w:rsid w:val="00A86B78"/>
    <w:rsid w:val="00AA76CD"/>
    <w:rsid w:val="00AB0138"/>
    <w:rsid w:val="00AC2382"/>
    <w:rsid w:val="00AD0816"/>
    <w:rsid w:val="00AD73F5"/>
    <w:rsid w:val="00B01358"/>
    <w:rsid w:val="00B034AA"/>
    <w:rsid w:val="00B12E7E"/>
    <w:rsid w:val="00B25DBD"/>
    <w:rsid w:val="00B463E0"/>
    <w:rsid w:val="00B53DEC"/>
    <w:rsid w:val="00B55211"/>
    <w:rsid w:val="00B57BC3"/>
    <w:rsid w:val="00B608E6"/>
    <w:rsid w:val="00B63938"/>
    <w:rsid w:val="00B67A05"/>
    <w:rsid w:val="00B70BD2"/>
    <w:rsid w:val="00B70EB0"/>
    <w:rsid w:val="00B74A5D"/>
    <w:rsid w:val="00B760AC"/>
    <w:rsid w:val="00BD1E57"/>
    <w:rsid w:val="00BD5BDC"/>
    <w:rsid w:val="00BF740C"/>
    <w:rsid w:val="00C00FC3"/>
    <w:rsid w:val="00C018F9"/>
    <w:rsid w:val="00C04B07"/>
    <w:rsid w:val="00C25016"/>
    <w:rsid w:val="00C362AC"/>
    <w:rsid w:val="00C62637"/>
    <w:rsid w:val="00C66579"/>
    <w:rsid w:val="00CB1C61"/>
    <w:rsid w:val="00CC2B50"/>
    <w:rsid w:val="00CD3F2B"/>
    <w:rsid w:val="00CF741D"/>
    <w:rsid w:val="00D042F4"/>
    <w:rsid w:val="00D06845"/>
    <w:rsid w:val="00D35AC7"/>
    <w:rsid w:val="00D474AC"/>
    <w:rsid w:val="00D560D7"/>
    <w:rsid w:val="00D56F9B"/>
    <w:rsid w:val="00D61AF5"/>
    <w:rsid w:val="00D64EEC"/>
    <w:rsid w:val="00D80D1A"/>
    <w:rsid w:val="00DA6161"/>
    <w:rsid w:val="00DC4059"/>
    <w:rsid w:val="00DD32DD"/>
    <w:rsid w:val="00DE3773"/>
    <w:rsid w:val="00DE51DF"/>
    <w:rsid w:val="00E10945"/>
    <w:rsid w:val="00E11B71"/>
    <w:rsid w:val="00E122E7"/>
    <w:rsid w:val="00E202FC"/>
    <w:rsid w:val="00E4647A"/>
    <w:rsid w:val="00E55355"/>
    <w:rsid w:val="00E63215"/>
    <w:rsid w:val="00E720CF"/>
    <w:rsid w:val="00E7579A"/>
    <w:rsid w:val="00E83CE1"/>
    <w:rsid w:val="00EA7C46"/>
    <w:rsid w:val="00EB4B19"/>
    <w:rsid w:val="00EF4AD6"/>
    <w:rsid w:val="00EF5097"/>
    <w:rsid w:val="00F31474"/>
    <w:rsid w:val="00F47679"/>
    <w:rsid w:val="00F6695D"/>
    <w:rsid w:val="00F66D6C"/>
    <w:rsid w:val="00F764F5"/>
    <w:rsid w:val="00F824EB"/>
    <w:rsid w:val="00FB0DE4"/>
    <w:rsid w:val="00FB3694"/>
    <w:rsid w:val="00FB7AA6"/>
    <w:rsid w:val="00FE6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C516F6D"/>
  <w14:defaultImageDpi w14:val="32767"/>
  <w15:chartTrackingRefBased/>
  <w15:docId w15:val="{7DF7A1A7-4124-4597-8A6C-9895683AA7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A6161"/>
    <w:pPr>
      <w:spacing w:before="120"/>
    </w:pPr>
    <w:rPr>
      <w:sz w:val="22"/>
    </w:rPr>
  </w:style>
  <w:style w:type="paragraph" w:styleId="berschrift1">
    <w:name w:val="heading 1"/>
    <w:aliases w:val="H1 Überschrift"/>
    <w:basedOn w:val="Standard"/>
    <w:next w:val="Standard"/>
    <w:link w:val="berschrift1Zchn"/>
    <w:uiPriority w:val="9"/>
    <w:qFormat/>
    <w:rsid w:val="00DA6161"/>
    <w:pPr>
      <w:spacing w:before="360" w:after="120"/>
      <w:outlineLvl w:val="0"/>
    </w:pPr>
    <w:rPr>
      <w:rFonts w:ascii="Calibri" w:hAnsi="Calibri" w:cs="Times New Roman"/>
      <w:b/>
      <w:color w:val="2397D4"/>
      <w:sz w:val="28"/>
      <w:szCs w:val="42"/>
      <w:lang w:eastAsia="de-DE"/>
    </w:rPr>
  </w:style>
  <w:style w:type="paragraph" w:styleId="berschrift2">
    <w:name w:val="heading 2"/>
    <w:aliases w:val="H2 Überschrift"/>
    <w:basedOn w:val="Standard"/>
    <w:next w:val="Standard"/>
    <w:link w:val="berschrift2Zchn"/>
    <w:uiPriority w:val="9"/>
    <w:unhideWhenUsed/>
    <w:qFormat/>
    <w:rsid w:val="00DA6161"/>
    <w:pPr>
      <w:tabs>
        <w:tab w:val="left" w:pos="6765"/>
      </w:tabs>
      <w:spacing w:before="360" w:after="120"/>
      <w:outlineLvl w:val="1"/>
    </w:pPr>
    <w:rPr>
      <w:rFonts w:ascii="Calibri" w:hAnsi="Calibri" w:cs="Times New Roman"/>
      <w:b/>
      <w:bCs/>
      <w:color w:val="2397D4"/>
      <w:sz w:val="24"/>
      <w:szCs w:val="28"/>
      <w:lang w:eastAsia="de-DE"/>
    </w:rPr>
  </w:style>
  <w:style w:type="paragraph" w:styleId="berschrift3">
    <w:name w:val="heading 3"/>
    <w:aliases w:val="H3 Überschrift"/>
    <w:basedOn w:val="Standard"/>
    <w:next w:val="Standard"/>
    <w:link w:val="berschrift3Zchn"/>
    <w:uiPriority w:val="9"/>
    <w:unhideWhenUsed/>
    <w:qFormat/>
    <w:rsid w:val="00DA6161"/>
    <w:pPr>
      <w:spacing w:before="240" w:after="120"/>
      <w:outlineLvl w:val="2"/>
    </w:pPr>
    <w:rPr>
      <w:rFonts w:ascii="Calibri" w:hAnsi="Calibri" w:cs="Times New Roman"/>
      <w:bCs/>
      <w:i/>
      <w:sz w:val="24"/>
      <w:szCs w:val="22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CD3F2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D3F2B"/>
  </w:style>
  <w:style w:type="paragraph" w:styleId="Fuzeile">
    <w:name w:val="footer"/>
    <w:basedOn w:val="Standard"/>
    <w:link w:val="FuzeileZchn"/>
    <w:uiPriority w:val="99"/>
    <w:unhideWhenUsed/>
    <w:rsid w:val="00CD3F2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D3F2B"/>
  </w:style>
  <w:style w:type="character" w:customStyle="1" w:styleId="berschrift1Zchn">
    <w:name w:val="Überschrift 1 Zchn"/>
    <w:aliases w:val="H1 Überschrift Zchn"/>
    <w:basedOn w:val="Absatz-Standardschriftart"/>
    <w:link w:val="berschrift1"/>
    <w:uiPriority w:val="9"/>
    <w:rsid w:val="00DA6161"/>
    <w:rPr>
      <w:rFonts w:ascii="Calibri" w:hAnsi="Calibri" w:cs="Times New Roman"/>
      <w:b/>
      <w:color w:val="2397D4"/>
      <w:sz w:val="28"/>
      <w:szCs w:val="42"/>
      <w:lang w:eastAsia="de-DE"/>
    </w:rPr>
  </w:style>
  <w:style w:type="character" w:customStyle="1" w:styleId="berschrift2Zchn">
    <w:name w:val="Überschrift 2 Zchn"/>
    <w:aliases w:val="H2 Überschrift Zchn"/>
    <w:basedOn w:val="Absatz-Standardschriftart"/>
    <w:link w:val="berschrift2"/>
    <w:uiPriority w:val="9"/>
    <w:rsid w:val="00DA6161"/>
    <w:rPr>
      <w:rFonts w:ascii="Calibri" w:hAnsi="Calibri" w:cs="Times New Roman"/>
      <w:b/>
      <w:bCs/>
      <w:color w:val="2397D4"/>
      <w:szCs w:val="28"/>
      <w:lang w:eastAsia="de-DE"/>
    </w:rPr>
  </w:style>
  <w:style w:type="paragraph" w:styleId="berarbeitung">
    <w:name w:val="Revision"/>
    <w:hidden/>
    <w:uiPriority w:val="99"/>
    <w:semiHidden/>
    <w:rsid w:val="00402767"/>
  </w:style>
  <w:style w:type="character" w:customStyle="1" w:styleId="berschrift3Zchn">
    <w:name w:val="Überschrift 3 Zchn"/>
    <w:aliases w:val="H3 Überschrift Zchn"/>
    <w:basedOn w:val="Absatz-Standardschriftart"/>
    <w:link w:val="berschrift3"/>
    <w:uiPriority w:val="9"/>
    <w:rsid w:val="00DA6161"/>
    <w:rPr>
      <w:rFonts w:ascii="Calibri" w:hAnsi="Calibri" w:cs="Times New Roman"/>
      <w:bCs/>
      <w:i/>
      <w:szCs w:val="22"/>
      <w:lang w:eastAsia="de-DE"/>
    </w:rPr>
  </w:style>
  <w:style w:type="paragraph" w:customStyle="1" w:styleId="JfENormaltext">
    <w:name w:val="JfE Normaltext"/>
    <w:basedOn w:val="Standard"/>
    <w:qFormat/>
    <w:rsid w:val="00DA6161"/>
    <w:rPr>
      <w:rFonts w:ascii="Calibri" w:hAnsi="Calibri" w:cs="Times New Roman"/>
      <w:szCs w:val="22"/>
      <w:lang w:eastAsia="de-DE"/>
    </w:rPr>
  </w:style>
  <w:style w:type="paragraph" w:customStyle="1" w:styleId="JfELink1">
    <w:name w:val="JfE Link1"/>
    <w:basedOn w:val="HTMLAdresse"/>
    <w:qFormat/>
    <w:rsid w:val="00596051"/>
    <w:pPr>
      <w:spacing w:line="288" w:lineRule="exact"/>
    </w:pPr>
    <w:rPr>
      <w:rFonts w:ascii="Calibri" w:hAnsi="Calibri" w:cs="Times New Roman"/>
      <w:i w:val="0"/>
      <w:noProof/>
      <w:color w:val="E0005A"/>
      <w:szCs w:val="22"/>
      <w:lang w:eastAsia="de-DE"/>
    </w:rPr>
  </w:style>
  <w:style w:type="character" w:styleId="Hyperlink">
    <w:name w:val="Hyperlink"/>
    <w:basedOn w:val="Absatz-Standardschriftart"/>
    <w:uiPriority w:val="99"/>
    <w:unhideWhenUsed/>
    <w:rsid w:val="00FB3694"/>
    <w:rPr>
      <w:color w:val="0563C1" w:themeColor="hyperlink"/>
      <w:u w:val="single"/>
    </w:rPr>
  </w:style>
  <w:style w:type="paragraph" w:styleId="HTMLAdresse">
    <w:name w:val="HTML Address"/>
    <w:basedOn w:val="Standard"/>
    <w:link w:val="HTMLAdresseZchn"/>
    <w:uiPriority w:val="99"/>
    <w:semiHidden/>
    <w:unhideWhenUsed/>
    <w:rsid w:val="009268D9"/>
    <w:rPr>
      <w:i/>
      <w:iCs/>
    </w:rPr>
  </w:style>
  <w:style w:type="character" w:customStyle="1" w:styleId="HTMLAdresseZchn">
    <w:name w:val="HTML Adresse Zchn"/>
    <w:basedOn w:val="Absatz-Standardschriftart"/>
    <w:link w:val="HTMLAdresse"/>
    <w:uiPriority w:val="99"/>
    <w:semiHidden/>
    <w:rsid w:val="009268D9"/>
    <w:rPr>
      <w:i/>
      <w:iCs/>
    </w:rPr>
  </w:style>
  <w:style w:type="paragraph" w:styleId="Titel">
    <w:name w:val="Title"/>
    <w:basedOn w:val="berschrift1"/>
    <w:next w:val="Standard"/>
    <w:link w:val="TitelZchn"/>
    <w:uiPriority w:val="10"/>
    <w:qFormat/>
    <w:rsid w:val="00192766"/>
    <w:pPr>
      <w:spacing w:before="0" w:after="180"/>
    </w:pPr>
    <w:rPr>
      <w:sz w:val="36"/>
    </w:rPr>
  </w:style>
  <w:style w:type="character" w:customStyle="1" w:styleId="TitelZchn">
    <w:name w:val="Titel Zchn"/>
    <w:basedOn w:val="Absatz-Standardschriftart"/>
    <w:link w:val="Titel"/>
    <w:uiPriority w:val="10"/>
    <w:rsid w:val="00192766"/>
    <w:rPr>
      <w:rFonts w:ascii="Calibri" w:hAnsi="Calibri" w:cs="Times New Roman"/>
      <w:b/>
      <w:color w:val="2397D4"/>
      <w:sz w:val="36"/>
      <w:szCs w:val="42"/>
      <w:lang w:eastAsia="de-DE"/>
    </w:rPr>
  </w:style>
  <w:style w:type="character" w:styleId="SchwacheHervorhebung">
    <w:name w:val="Subtle Emphasis"/>
    <w:uiPriority w:val="19"/>
    <w:qFormat/>
    <w:rsid w:val="005D08ED"/>
    <w:rPr>
      <w:rFonts w:ascii="Calibri" w:hAnsi="Calibri" w:cs="Times New Roman"/>
      <w:sz w:val="16"/>
      <w:szCs w:val="16"/>
      <w:lang w:eastAsia="de-DE"/>
    </w:rPr>
  </w:style>
  <w:style w:type="character" w:customStyle="1" w:styleId="pagenr">
    <w:name w:val="pagenr"/>
    <w:uiPriority w:val="1"/>
    <w:qFormat/>
    <w:rsid w:val="009D4662"/>
    <w:rPr>
      <w:color w:val="D3245B"/>
      <w:sz w:val="22"/>
      <w:szCs w:val="2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92766"/>
    <w:pPr>
      <w:numPr>
        <w:ilvl w:val="1"/>
      </w:numPr>
      <w:spacing w:after="360"/>
    </w:pPr>
    <w:rPr>
      <w:rFonts w:ascii="Calibri" w:eastAsiaTheme="minorEastAsia" w:hAnsi="Calibri"/>
      <w:b/>
      <w:color w:val="5A5A5A" w:themeColor="text1" w:themeTint="A5"/>
      <w:sz w:val="28"/>
      <w:szCs w:val="22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192766"/>
    <w:rPr>
      <w:rFonts w:ascii="Calibri" w:eastAsiaTheme="minorEastAsia" w:hAnsi="Calibri"/>
      <w:b/>
      <w:color w:val="5A5A5A" w:themeColor="text1" w:themeTint="A5"/>
      <w:sz w:val="28"/>
      <w:szCs w:val="22"/>
    </w:rPr>
  </w:style>
  <w:style w:type="table" w:styleId="Tabellenraster">
    <w:name w:val="Table Grid"/>
    <w:basedOn w:val="NormaleTabelle"/>
    <w:uiPriority w:val="59"/>
    <w:rsid w:val="007415C4"/>
    <w:rPr>
      <w:sz w:val="22"/>
      <w:szCs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tzhaltertext">
    <w:name w:val="Placeholder Text"/>
    <w:basedOn w:val="Absatz-Standardschriftart"/>
    <w:uiPriority w:val="99"/>
    <w:semiHidden/>
    <w:rsid w:val="007415C4"/>
    <w:rPr>
      <w:color w:val="808080"/>
    </w:rPr>
  </w:style>
  <w:style w:type="paragraph" w:styleId="Listenabsatz">
    <w:name w:val="List Paragraph"/>
    <w:basedOn w:val="Standard"/>
    <w:uiPriority w:val="34"/>
    <w:qFormat/>
    <w:rsid w:val="0091309F"/>
    <w:pPr>
      <w:ind w:left="720"/>
      <w:contextualSpacing/>
    </w:pPr>
  </w:style>
  <w:style w:type="character" w:customStyle="1" w:styleId="normaltextrun">
    <w:name w:val="normaltextrun"/>
    <w:basedOn w:val="Absatz-Standardschriftart"/>
    <w:rsid w:val="00F669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08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6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2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46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8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79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erasmusplus-jugend.de/kontakt/?mitarbeiter_galerie%5Bfoerdermoeglichkeit%5D=21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erasmusplus-jugend.de/service/faq/discovereu-inklusion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6.jpeg"/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uenter\jfemail.de\&#214;ffentlichkeitsarbeit%20Team%20-%20Dokumente\VORLAGEN\Barrierearm\VORLAGE_Dokument_Jf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C7148C0-8588-4B0B-BEBA-E5B4CA78E968}"/>
      </w:docPartPr>
      <w:docPartBody>
        <w:p w:rsidR="00784377" w:rsidRDefault="00DC6428">
          <w:r w:rsidRPr="00B80E21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428"/>
    <w:rsid w:val="001401CB"/>
    <w:rsid w:val="00784377"/>
    <w:rsid w:val="00B21608"/>
    <w:rsid w:val="00C57873"/>
    <w:rsid w:val="00DC64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DC6428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9C7BFE26D6B034FBCCCC14A62D321F7" ma:contentTypeVersion="2" ma:contentTypeDescription="Ein neues Dokument erstellen." ma:contentTypeScope="" ma:versionID="08aeb7fe09217600a67c549adfbc08b8">
  <xsd:schema xmlns:xsd="http://www.w3.org/2001/XMLSchema" xmlns:xs="http://www.w3.org/2001/XMLSchema" xmlns:p="http://schemas.microsoft.com/office/2006/metadata/properties" xmlns:ns2="79099f4e-d7eb-4d3b-9106-634abed24f4c" targetNamespace="http://schemas.microsoft.com/office/2006/metadata/properties" ma:root="true" ma:fieldsID="19bfab647b2d978bddf4a433343f56ad" ns2:_="">
    <xsd:import namespace="79099f4e-d7eb-4d3b-9106-634abed24f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099f4e-d7eb-4d3b-9106-634abed24f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GostTitle.XSL" StyleName="Gost - Titelsortierung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6A711CF-5624-408B-B04F-BD6CF7E01A46}"/>
</file>

<file path=customXml/itemProps2.xml><?xml version="1.0" encoding="utf-8"?>
<ds:datastoreItem xmlns:ds="http://schemas.openxmlformats.org/officeDocument/2006/customXml" ds:itemID="{9E9EFD0C-459D-4474-A76A-D3C4EB7AEE0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FF54F956-2B7E-46B1-8EE6-0CD9881373D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8A25949-67FF-40E7-BA03-D83F1D060F22}">
  <ds:schemaRefs>
    <ds:schemaRef ds:uri="http://schemas.microsoft.com/office/2006/metadata/properties"/>
    <ds:schemaRef ds:uri="http://schemas.microsoft.com/office/infopath/2007/PartnerControls"/>
    <ds:schemaRef ds:uri="b8539960-a584-4f44-864f-f9475b807a2b"/>
    <ds:schemaRef ds:uri="affe8719-8db3-4c7e-a384-5661382be02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VORLAGE_Dokument_JfE</Template>
  <TotalTime>0</TotalTime>
  <Pages>1</Pages>
  <Words>390</Words>
  <Characters>2461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JUGEND für Europa -</vt:lpstr>
    </vt:vector>
  </TitlesOfParts>
  <Manager/>
  <Company/>
  <LinksUpToDate>false</LinksUpToDate>
  <CharactersWithSpaces>2846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JUGEND für Europa -</dc:title>
  <dc:subject/>
  <dc:creator>Andreas Klünter</dc:creator>
  <cp:keywords>#ErasmusPlus #EUSolidarityCorps</cp:keywords>
  <dc:description>www.jugendfuereuropa.de</dc:description>
  <cp:lastModifiedBy>Valérie Léger</cp:lastModifiedBy>
  <cp:revision>4</cp:revision>
  <cp:lastPrinted>2020-07-21T14:17:00Z</cp:lastPrinted>
  <dcterms:created xsi:type="dcterms:W3CDTF">2022-08-10T14:29:00Z</dcterms:created>
  <dcterms:modified xsi:type="dcterms:W3CDTF">2022-08-11T05:43:00Z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786c4fdf-ac81-407e-89f3-a0efd720b15e</vt:lpwstr>
  </property>
  <property fmtid="{D5CDD505-2E9C-101B-9397-08002B2CF9AE}" pid="3" name="ContentTypeId">
    <vt:lpwstr>0x010100B9C7BFE26D6B034FBCCCC14A62D321F7</vt:lpwstr>
  </property>
</Properties>
</file>